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9263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附件2</w:t>
      </w:r>
    </w:p>
    <w:p w14:paraId="31687B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bookmarkStart w:id="0" w:name="_GoBack"/>
      <w:bookmarkEnd w:id="0"/>
    </w:p>
    <w:p w14:paraId="062E63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sz w:val="40"/>
          <w:szCs w:val="40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000000"/>
          <w:w w:val="90"/>
          <w:sz w:val="40"/>
          <w:szCs w:val="40"/>
          <w:shd w:val="clear" w:color="auto" w:fill="FFFFFF"/>
        </w:rPr>
        <w:t>招聘诚信报考承诺书</w:t>
      </w:r>
    </w:p>
    <w:p w14:paraId="34620B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shd w:val="clear" w:color="auto" w:fill="FFFFFF"/>
        </w:rPr>
      </w:pPr>
    </w:p>
    <w:p w14:paraId="1E3A3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18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本人姓名：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仿宋"/>
          <w:sz w:val="30"/>
          <w:szCs w:val="30"/>
        </w:rPr>
        <w:t>，性别：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>□男 □女</w:t>
      </w:r>
      <w:r>
        <w:rPr>
          <w:rFonts w:hint="eastAsia" w:ascii="仿宋" w:hAnsi="仿宋" w:eastAsia="仿宋" w:cs="仿宋"/>
          <w:sz w:val="30"/>
          <w:szCs w:val="30"/>
        </w:rPr>
        <w:t>，公民身份号码：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。本人报名参加广东科学技术职业学院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公开招聘高层次人才第三轮招聘</w:t>
      </w:r>
      <w:r>
        <w:rPr>
          <w:rFonts w:hint="eastAsia" w:ascii="仿宋" w:hAnsi="仿宋" w:eastAsia="仿宋" w:cs="仿宋"/>
          <w:sz w:val="30"/>
          <w:szCs w:val="30"/>
        </w:rPr>
        <w:t>，报考岗位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代码</w:t>
      </w:r>
      <w:r>
        <w:rPr>
          <w:rFonts w:hint="eastAsia" w:ascii="仿宋" w:hAnsi="仿宋" w:eastAsia="仿宋" w:cs="仿宋"/>
          <w:sz w:val="30"/>
          <w:szCs w:val="30"/>
        </w:rPr>
        <w:t>为：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516C27C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本人郑重承诺：</w:t>
      </w:r>
      <w:r>
        <w:rPr>
          <w:rFonts w:hint="eastAsia" w:ascii="仿宋" w:hAnsi="仿宋" w:eastAsia="仿宋" w:cs="仿宋"/>
          <w:bCs/>
          <w:sz w:val="30"/>
          <w:szCs w:val="30"/>
        </w:rPr>
        <w:t>本人清晰所报考岗位各项资格条件</w:t>
      </w:r>
      <w:r>
        <w:rPr>
          <w:rFonts w:hint="eastAsia" w:ascii="仿宋" w:hAnsi="仿宋" w:eastAsia="仿宋" w:cs="仿宋"/>
          <w:bCs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sz w:val="30"/>
          <w:szCs w:val="30"/>
        </w:rPr>
        <w:t>报名时提供的所有材料及有关信息均属实，如有弄虚作假之处，本人自愿承担取消应聘资格的后果。</w:t>
      </w:r>
    </w:p>
    <w:p w14:paraId="739B0F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复审过程中，若有材料缺失，同意按报考单位规定的时间要求补齐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若未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在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规定时间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内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补齐的，自愿承担取消应聘资格的后果。</w:t>
      </w:r>
    </w:p>
    <w:p w14:paraId="239BFC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72D42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承诺人：</w:t>
      </w:r>
    </w:p>
    <w:p w14:paraId="2FCFD2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年    月    日</w:t>
      </w:r>
    </w:p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kZWM5YTBmODRmZTgyMGZlNDdmOWQ5NDk2MDFlMWEifQ=="/>
  </w:docVars>
  <w:rsids>
    <w:rsidRoot w:val="00172A27"/>
    <w:rsid w:val="000532D2"/>
    <w:rsid w:val="00056108"/>
    <w:rsid w:val="002108C6"/>
    <w:rsid w:val="002B55DA"/>
    <w:rsid w:val="0030237C"/>
    <w:rsid w:val="00315F64"/>
    <w:rsid w:val="0033378B"/>
    <w:rsid w:val="0037576E"/>
    <w:rsid w:val="004F07E0"/>
    <w:rsid w:val="005233A1"/>
    <w:rsid w:val="00560A2F"/>
    <w:rsid w:val="00603DCA"/>
    <w:rsid w:val="006A21D1"/>
    <w:rsid w:val="00765F7E"/>
    <w:rsid w:val="00782EDB"/>
    <w:rsid w:val="007C5D67"/>
    <w:rsid w:val="007D0048"/>
    <w:rsid w:val="008A70F6"/>
    <w:rsid w:val="00973D8F"/>
    <w:rsid w:val="009D7625"/>
    <w:rsid w:val="00A22038"/>
    <w:rsid w:val="00B0359F"/>
    <w:rsid w:val="00D5496D"/>
    <w:rsid w:val="00F11256"/>
    <w:rsid w:val="00F557F8"/>
    <w:rsid w:val="00FB0BA7"/>
    <w:rsid w:val="0CB0511E"/>
    <w:rsid w:val="0E312DD3"/>
    <w:rsid w:val="155A4E19"/>
    <w:rsid w:val="1693484B"/>
    <w:rsid w:val="18E613B3"/>
    <w:rsid w:val="191E0C47"/>
    <w:rsid w:val="1C5457EC"/>
    <w:rsid w:val="1DE46145"/>
    <w:rsid w:val="1E14632F"/>
    <w:rsid w:val="1FAB1F4A"/>
    <w:rsid w:val="22A2568A"/>
    <w:rsid w:val="24E85D6B"/>
    <w:rsid w:val="2A251C29"/>
    <w:rsid w:val="2A6E3C4C"/>
    <w:rsid w:val="2AB02838"/>
    <w:rsid w:val="2B2526ED"/>
    <w:rsid w:val="2EF91857"/>
    <w:rsid w:val="304E4D29"/>
    <w:rsid w:val="30737B91"/>
    <w:rsid w:val="36D52E11"/>
    <w:rsid w:val="37AC1ACE"/>
    <w:rsid w:val="37C2103A"/>
    <w:rsid w:val="380C6762"/>
    <w:rsid w:val="39F14DFA"/>
    <w:rsid w:val="3B132415"/>
    <w:rsid w:val="3D7B471B"/>
    <w:rsid w:val="3DC023A9"/>
    <w:rsid w:val="3F00524F"/>
    <w:rsid w:val="3F803635"/>
    <w:rsid w:val="44742CFD"/>
    <w:rsid w:val="45025106"/>
    <w:rsid w:val="463F687C"/>
    <w:rsid w:val="46825495"/>
    <w:rsid w:val="50910A68"/>
    <w:rsid w:val="56E511DA"/>
    <w:rsid w:val="56EF1C6C"/>
    <w:rsid w:val="5D3344F9"/>
    <w:rsid w:val="5FED1931"/>
    <w:rsid w:val="6C471748"/>
    <w:rsid w:val="6D170958"/>
    <w:rsid w:val="71FB7DD5"/>
    <w:rsid w:val="726156D0"/>
    <w:rsid w:val="72B921A3"/>
    <w:rsid w:val="73BA3010"/>
    <w:rsid w:val="776F57ED"/>
    <w:rsid w:val="782C25BD"/>
    <w:rsid w:val="798A3A41"/>
    <w:rsid w:val="79944FDD"/>
    <w:rsid w:val="7D1E65FE"/>
    <w:rsid w:val="7DDE3CC6"/>
    <w:rsid w:val="7EA528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6">
    <w:name w:val="Default Paragraph Font"/>
    <w:uiPriority w:val="0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标题 1 Char"/>
    <w:link w:val="2"/>
    <w:uiPriority w:val="0"/>
    <w:rPr>
      <w:rFonts w:ascii="宋体" w:hAnsi="宋体"/>
      <w:b/>
      <w:kern w:val="44"/>
      <w:sz w:val="48"/>
      <w:szCs w:val="48"/>
    </w:rPr>
  </w:style>
  <w:style w:type="paragraph" w:customStyle="1" w:styleId="9">
    <w:name w:val=" Char"/>
    <w:basedOn w:val="1"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ingsoft\WPS%20Office\12.1.0.20784\office6\Normal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Company>JiXie</Company>
  <Pages>1</Pages>
  <Words>207</Words>
  <Characters>210</Characters>
  <Lines>3</Lines>
  <Paragraphs>1</Paragraphs>
  <TotalTime>29</TotalTime>
  <ScaleCrop>false</ScaleCrop>
  <LinksUpToDate>false</LinksUpToDate>
  <CharactersWithSpaces>360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2020-04-21T08:34:00Z</dcterms:created>
  <dc:creator>关鹏</dc:creator>
  <cp:lastModifiedBy>标</cp:lastModifiedBy>
  <cp:lastPrinted>2025-09-16T06:57:00Z</cp:lastPrinted>
  <dcterms:modified xsi:type="dcterms:W3CDTF">2025-12-02T03:00:59Z</dcterms:modified>
  <dc:title>珠海市事业单位公开招聘材料缺失诚信报考承诺书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7ACE36312E31408A93B0EB37974A915B_13</vt:lpwstr>
  </property>
  <property fmtid="{D5CDD505-2E9C-101B-9397-08002B2CF9AE}" pid="4" name="KSOTemplateDocerSaveRecord">
    <vt:lpwstr>eyJoZGlkIjoiMmExODdhM2VjZjk1YzUwOTc3Y2RiMWRmMmE2YTY4MGQiLCJ1c2VySWQiOiIxMjg5OTg4NTE1In0=</vt:lpwstr>
  </property>
</Properties>
</file>